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D0" w:rsidRPr="00597E47" w:rsidRDefault="00487CD0" w:rsidP="00597E47">
      <w:pPr>
        <w:pStyle w:val="NoSpacing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C15939">
        <w:rPr>
          <w:rFonts w:ascii="Times New Roman" w:hAnsi="Times New Roman"/>
          <w:b/>
          <w:sz w:val="24"/>
          <w:szCs w:val="24"/>
          <w:lang w:val="lt-LT"/>
        </w:rPr>
        <w:t>KAZLŲ RŪDOS SPECIALIOJI MOKYKLA</w:t>
      </w:r>
    </w:p>
    <w:p w:rsidR="00487CD0" w:rsidRDefault="00487CD0" w:rsidP="00BD6331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Pr="00C15939" w:rsidRDefault="00487CD0" w:rsidP="00C15939">
      <w:pPr>
        <w:pStyle w:val="NoSpacing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C15939">
        <w:rPr>
          <w:rFonts w:ascii="Times New Roman" w:hAnsi="Times New Roman"/>
          <w:b/>
          <w:sz w:val="24"/>
          <w:szCs w:val="24"/>
          <w:lang w:val="lt-LT"/>
        </w:rPr>
        <w:t>SEMINARAS</w:t>
      </w:r>
    </w:p>
    <w:p w:rsidR="00487CD0" w:rsidRPr="00597E47" w:rsidRDefault="00487CD0" w:rsidP="00597E47">
      <w:pPr>
        <w:pStyle w:val="NoSpacing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„SPECIALIŲJŲ POREIKIŲ MOKINIŲ UGDYMAS KŪNO KULTŪROS PAMOKŲ METU</w:t>
      </w:r>
      <w:r w:rsidRPr="00C15939">
        <w:rPr>
          <w:rFonts w:ascii="Times New Roman" w:hAnsi="Times New Roman"/>
          <w:b/>
          <w:sz w:val="24"/>
          <w:szCs w:val="24"/>
          <w:lang w:val="lt-LT"/>
        </w:rPr>
        <w:t>“</w:t>
      </w:r>
    </w:p>
    <w:p w:rsidR="00487CD0" w:rsidRDefault="00487CD0" w:rsidP="00BD6331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Pr="00597E47" w:rsidRDefault="00487CD0" w:rsidP="00597E47">
      <w:pPr>
        <w:pStyle w:val="NoSpacing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C15939">
        <w:rPr>
          <w:rFonts w:ascii="Times New Roman" w:hAnsi="Times New Roman"/>
          <w:b/>
          <w:sz w:val="24"/>
          <w:szCs w:val="24"/>
          <w:lang w:val="lt-LT"/>
        </w:rPr>
        <w:t>PROGRAMA-KVIETIMAS</w:t>
      </w:r>
    </w:p>
    <w:p w:rsidR="00487CD0" w:rsidRDefault="00487CD0" w:rsidP="00BD6331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Default="00487CD0" w:rsidP="00480280">
      <w:pPr>
        <w:pStyle w:val="NoSpacing"/>
        <w:jc w:val="center"/>
        <w:rPr>
          <w:rFonts w:ascii="Times New Roman" w:hAnsi="Times New Roman"/>
          <w:sz w:val="24"/>
          <w:szCs w:val="24"/>
          <w:lang w:val="lt-L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b-player" o:spid="_x0000_i1025" type="#_x0000_t75" alt="" style="width:355.5pt;height:266.25pt">
            <v:imagedata r:id="rId5" r:href="rId6"/>
          </v:shape>
        </w:pict>
      </w:r>
    </w:p>
    <w:p w:rsidR="00487CD0" w:rsidRDefault="00487CD0" w:rsidP="00BD6331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Pr="00553C5B" w:rsidRDefault="00487CD0" w:rsidP="00597E47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lt-LT"/>
        </w:rPr>
      </w:pPr>
    </w:p>
    <w:p w:rsidR="00487CD0" w:rsidRDefault="00487CD0" w:rsidP="00BD6331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Pr="00597E47" w:rsidRDefault="00487CD0" w:rsidP="00BD6331">
      <w:pPr>
        <w:pStyle w:val="NoSpacing"/>
        <w:jc w:val="both"/>
        <w:rPr>
          <w:rFonts w:ascii="Times New Roman" w:hAnsi="Times New Roman"/>
          <w:b/>
          <w:i/>
          <w:sz w:val="24"/>
          <w:szCs w:val="24"/>
          <w:lang w:val="lt-LT"/>
        </w:rPr>
      </w:pPr>
      <w:r w:rsidRPr="00597E47">
        <w:rPr>
          <w:rFonts w:ascii="Times New Roman" w:hAnsi="Times New Roman"/>
          <w:b/>
          <w:i/>
          <w:sz w:val="24"/>
          <w:szCs w:val="24"/>
          <w:lang w:val="lt-LT"/>
        </w:rPr>
        <w:t>Seminaras skirtas dirbantiems su specialiųjų poreikių mokiniais</w:t>
      </w:r>
      <w:r>
        <w:rPr>
          <w:rFonts w:ascii="Times New Roman" w:hAnsi="Times New Roman"/>
          <w:b/>
          <w:i/>
          <w:sz w:val="24"/>
          <w:szCs w:val="24"/>
          <w:lang w:val="lt-LT"/>
        </w:rPr>
        <w:t xml:space="preserve">, kūno kultūros mokytojams, logopedams, specialiesiems pedagogams, gydomosios kūno kultūros specialistams. </w:t>
      </w:r>
    </w:p>
    <w:p w:rsidR="00487CD0" w:rsidRDefault="00487CD0" w:rsidP="00BD6331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Pr="00597E47" w:rsidRDefault="00487CD0" w:rsidP="00BD6331">
      <w:pPr>
        <w:pStyle w:val="NoSpacing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597E47">
        <w:rPr>
          <w:rFonts w:ascii="Times New Roman" w:hAnsi="Times New Roman"/>
          <w:b/>
          <w:sz w:val="24"/>
          <w:szCs w:val="24"/>
          <w:lang w:val="lt-LT"/>
        </w:rPr>
        <w:t xml:space="preserve">Seminaro pradžia </w:t>
      </w:r>
    </w:p>
    <w:p w:rsidR="00487CD0" w:rsidRDefault="00487CD0" w:rsidP="00597E47">
      <w:pPr>
        <w:pStyle w:val="NoSpacing"/>
        <w:jc w:val="both"/>
        <w:rPr>
          <w:rFonts w:ascii="Times New Roman" w:hAnsi="Times New Roman"/>
          <w:b/>
          <w:sz w:val="24"/>
          <w:szCs w:val="24"/>
          <w:lang w:val="lt-LT"/>
        </w:rPr>
      </w:pPr>
      <w:smartTag w:uri="urn:schemas-microsoft-com:office:smarttags" w:element="metricconverter">
        <w:smartTagPr>
          <w:attr w:name="ProductID" w:val="2017 m"/>
        </w:smartTagPr>
        <w:r>
          <w:rPr>
            <w:rFonts w:ascii="Times New Roman" w:hAnsi="Times New Roman"/>
            <w:b/>
            <w:sz w:val="24"/>
            <w:szCs w:val="24"/>
            <w:lang w:val="lt-LT"/>
          </w:rPr>
          <w:t>2017 m</w:t>
        </w:r>
      </w:smartTag>
      <w:r>
        <w:rPr>
          <w:rFonts w:ascii="Times New Roman" w:hAnsi="Times New Roman"/>
          <w:b/>
          <w:sz w:val="24"/>
          <w:szCs w:val="24"/>
          <w:lang w:val="lt-LT"/>
        </w:rPr>
        <w:t>. balandžio 5 d.</w:t>
      </w:r>
      <w:r w:rsidRPr="00597E47">
        <w:rPr>
          <w:rFonts w:ascii="Times New Roman" w:hAnsi="Times New Roman"/>
          <w:b/>
          <w:sz w:val="24"/>
          <w:szCs w:val="24"/>
          <w:lang w:val="lt-LT"/>
        </w:rPr>
        <w:t xml:space="preserve">   10.00 val. </w:t>
      </w:r>
    </w:p>
    <w:p w:rsidR="00487CD0" w:rsidRDefault="00487CD0" w:rsidP="00553C5B">
      <w:pPr>
        <w:pStyle w:val="NoSpacing"/>
        <w:rPr>
          <w:rFonts w:ascii="Times New Roman" w:hAnsi="Times New Roman"/>
          <w:b/>
          <w:sz w:val="24"/>
          <w:szCs w:val="24"/>
          <w:lang w:val="lt-LT"/>
        </w:rPr>
      </w:pPr>
    </w:p>
    <w:p w:rsidR="00487CD0" w:rsidRPr="009A06AC" w:rsidRDefault="00487CD0" w:rsidP="009A06AC">
      <w:pPr>
        <w:pStyle w:val="NoSpacing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487CD0" w:rsidRPr="00222DFD" w:rsidRDefault="00487CD0" w:rsidP="00222DFD">
      <w:pPr>
        <w:pStyle w:val="NoSpacing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9A06AC">
        <w:rPr>
          <w:rFonts w:ascii="Times New Roman" w:hAnsi="Times New Roman"/>
          <w:b/>
          <w:sz w:val="24"/>
          <w:szCs w:val="24"/>
          <w:lang w:val="lt-LT"/>
        </w:rPr>
        <w:t>PROGRAMA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9.00-10.00 val. – dalyvių registracija.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10.00-10.10 val. seminaro atidarymas, pasisakymas – Daiva Dabrilienė, Kazlų Rūdos specialiosios mokyklos direktorė, kūno kultūros mokytoja metodininkė.</w:t>
      </w:r>
    </w:p>
    <w:p w:rsidR="00487CD0" w:rsidRPr="00CE51F8" w:rsidRDefault="00487CD0" w:rsidP="00D52567">
      <w:pPr>
        <w:pStyle w:val="NoSpacing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CE51F8">
        <w:rPr>
          <w:rFonts w:ascii="Times New Roman" w:hAnsi="Times New Roman"/>
          <w:b/>
          <w:sz w:val="24"/>
          <w:szCs w:val="24"/>
          <w:lang w:val="lt-LT"/>
        </w:rPr>
        <w:t>10.10 val. – pranešimai: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• „Vaiko kalba-visų mūsų rūpestis“. Janina Simanavičienė, Kazlų Rūdos specialiosios mokyklos logopedė metodininkė.   </w:t>
      </w:r>
    </w:p>
    <w:p w:rsidR="00487CD0" w:rsidRPr="00CE51F8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• „Specialiųjų poreikių turintis vaikas kūno kultūros pamokoje: iššūkiai ir galimybė pedagogui“. Tatjana Volkovienė, Kazlų Rūdos specialiosios mokyklos psichologė.  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• „Specialiųjų poreikių mokinių fizinio aktyvumo skatinimas bendrojo lavinimo ir specialiosiose mokyklose“. Daiva Dabrilienė, Kazlų Rūdos specialiosios mokyklos kūno kultūros mokytoja metodininkė. 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Kavos pertrauka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Pranešimai: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• „Kūno kultūra ir neformalaus švietimo ugdymas Kauno statybos ir paslaugų mokymo centro reabilitaciniame skyriuje“. Vida Misevičienė, Kauno statybos ir paslaugų mokymo centro kūno kultūros mokytoja ekspertė. </w:t>
      </w:r>
    </w:p>
    <w:p w:rsidR="00487CD0" w:rsidRDefault="00487CD0" w:rsidP="00116FAD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• Sniegbridininkų parengimas ir pasiekimai 2017 metų specialiosios Olimpiados Žiemos žaidynėse Austrijoje“. Arūnas Bagdonas, Šeduvos gimnazijos kūno kultūros mokytojas metodininkas. 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Seminaro diskusijos, apibendrinimas – Daiva Dabrilienė, Kazlų Rūdos specialiosios mokyklos direktorė. 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Seminaro dalyviams bus išduodami pažymėjimai.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Kaina – 1.00 Eur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 w:rsidRPr="0048501F">
        <w:rPr>
          <w:rFonts w:ascii="Times New Roman" w:hAnsi="Times New Roman"/>
          <w:b/>
          <w:sz w:val="24"/>
          <w:szCs w:val="24"/>
          <w:lang w:val="lt-LT"/>
        </w:rPr>
        <w:t xml:space="preserve">Registracija </w:t>
      </w:r>
      <w:r>
        <w:rPr>
          <w:rFonts w:ascii="Times New Roman" w:hAnsi="Times New Roman"/>
          <w:sz w:val="24"/>
          <w:szCs w:val="24"/>
          <w:lang w:val="lt-LT"/>
        </w:rPr>
        <w:t xml:space="preserve">tel. 8 343 95181, 8 615 90509 </w:t>
      </w:r>
      <w:r w:rsidRPr="0048501F">
        <w:rPr>
          <w:rFonts w:ascii="Times New Roman" w:hAnsi="Times New Roman"/>
          <w:i/>
          <w:sz w:val="24"/>
          <w:szCs w:val="24"/>
          <w:lang w:val="lt-LT"/>
        </w:rPr>
        <w:t>arba</w:t>
      </w:r>
      <w:r>
        <w:rPr>
          <w:rFonts w:ascii="Times New Roman" w:hAnsi="Times New Roman"/>
          <w:sz w:val="24"/>
          <w:szCs w:val="24"/>
          <w:lang w:val="lt-LT"/>
        </w:rPr>
        <w:t xml:space="preserve">  info@kazluspec.lt.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Seminaro vieta-Atgimimo g. </w:t>
      </w:r>
      <w:smartTag w:uri="urn:schemas-microsoft-com:office:smarttags" w:element="metricconverter">
        <w:smartTagPr>
          <w:attr w:name="ProductID" w:val="8 A"/>
        </w:smartTagPr>
        <w:r>
          <w:rPr>
            <w:rFonts w:ascii="Times New Roman" w:hAnsi="Times New Roman"/>
            <w:sz w:val="24"/>
            <w:szCs w:val="24"/>
            <w:lang w:val="lt-LT"/>
          </w:rPr>
          <w:t>8 A</w:t>
        </w:r>
      </w:smartTag>
      <w:r>
        <w:rPr>
          <w:rFonts w:ascii="Times New Roman" w:hAnsi="Times New Roman"/>
          <w:sz w:val="24"/>
          <w:szCs w:val="24"/>
          <w:lang w:val="lt-LT"/>
        </w:rPr>
        <w:t xml:space="preserve">, Kazlų Rūda, LT-69443, Kazlų Rūdos sav. 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Telefonas, faksas: 8 343 95181, mob. 8 615 90509;</w:t>
      </w:r>
    </w:p>
    <w:p w:rsidR="00487CD0" w:rsidRPr="00C15939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El. paštas: info@kazluspec.lt</w:t>
      </w: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Seminaro rengėjai:</w:t>
      </w:r>
    </w:p>
    <w:p w:rsidR="00487CD0" w:rsidRDefault="00487CD0" w:rsidP="00F14FA7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Kazlų Rūdos specialioji mokykla</w:t>
      </w:r>
    </w:p>
    <w:p w:rsidR="00487CD0" w:rsidRDefault="00487CD0" w:rsidP="00F14FA7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Lietuvos specialiosios olimpiados komitetas.</w:t>
      </w:r>
    </w:p>
    <w:p w:rsidR="00487CD0" w:rsidRDefault="00487CD0" w:rsidP="00F14FA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Default="00487CD0" w:rsidP="00553C5B">
      <w:pPr>
        <w:pStyle w:val="NoSpacing"/>
        <w:rPr>
          <w:rFonts w:ascii="Times New Roman" w:hAnsi="Times New Roman"/>
          <w:b/>
          <w:sz w:val="24"/>
          <w:szCs w:val="24"/>
          <w:lang w:val="lt-LT"/>
        </w:rPr>
      </w:pPr>
    </w:p>
    <w:p w:rsidR="00487CD0" w:rsidRDefault="00487CD0" w:rsidP="00BD6331">
      <w:pPr>
        <w:pStyle w:val="NoSpacing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487CD0" w:rsidRDefault="00487CD0" w:rsidP="00BD6331">
      <w:pPr>
        <w:pStyle w:val="NoSpacing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Maloniai kviečiame dalyvauti!</w:t>
      </w:r>
    </w:p>
    <w:p w:rsidR="00487CD0" w:rsidRDefault="00487CD0" w:rsidP="00BD6331">
      <w:pPr>
        <w:pStyle w:val="NoSpacing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487CD0" w:rsidRDefault="00487CD0" w:rsidP="00BD6331">
      <w:pPr>
        <w:pStyle w:val="NoSpacing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487CD0" w:rsidRDefault="00487CD0" w:rsidP="00D52567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7CD0" w:rsidRPr="00505DCA" w:rsidRDefault="00487CD0" w:rsidP="00480280">
      <w:pPr>
        <w:pStyle w:val="NoSpacing"/>
        <w:jc w:val="center"/>
        <w:rPr>
          <w:rFonts w:ascii="Times New Roman" w:hAnsi="Times New Roman"/>
          <w:sz w:val="24"/>
          <w:szCs w:val="24"/>
          <w:lang w:val="lt-LT"/>
        </w:rPr>
      </w:pPr>
      <w:r>
        <w:pict>
          <v:shape id="_x0000_i1026" type="#_x0000_t75" alt="" style="width:384pt;height:217.5pt">
            <v:imagedata r:id="rId7" r:href="rId8"/>
          </v:shape>
        </w:pict>
      </w:r>
    </w:p>
    <w:sectPr w:rsidR="00487CD0" w:rsidRPr="00505DCA" w:rsidSect="00C15939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D38F1"/>
    <w:multiLevelType w:val="hybridMultilevel"/>
    <w:tmpl w:val="5832DB3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AC7001"/>
    <w:multiLevelType w:val="hybridMultilevel"/>
    <w:tmpl w:val="708E9370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6F601FA"/>
    <w:multiLevelType w:val="hybridMultilevel"/>
    <w:tmpl w:val="E12CE3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0EA3857"/>
    <w:multiLevelType w:val="hybridMultilevel"/>
    <w:tmpl w:val="FCE0AB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1715"/>
    <w:rsid w:val="0001076B"/>
    <w:rsid w:val="00041048"/>
    <w:rsid w:val="000A609F"/>
    <w:rsid w:val="000C42B7"/>
    <w:rsid w:val="000D237D"/>
    <w:rsid w:val="000D3C91"/>
    <w:rsid w:val="000F54B2"/>
    <w:rsid w:val="00102636"/>
    <w:rsid w:val="00116FAD"/>
    <w:rsid w:val="00141452"/>
    <w:rsid w:val="00157D59"/>
    <w:rsid w:val="001646EB"/>
    <w:rsid w:val="00167693"/>
    <w:rsid w:val="00183BF9"/>
    <w:rsid w:val="00222DFD"/>
    <w:rsid w:val="002935B2"/>
    <w:rsid w:val="00321408"/>
    <w:rsid w:val="00383C03"/>
    <w:rsid w:val="003B465C"/>
    <w:rsid w:val="003F356F"/>
    <w:rsid w:val="004224C9"/>
    <w:rsid w:val="00477671"/>
    <w:rsid w:val="00480280"/>
    <w:rsid w:val="0048501F"/>
    <w:rsid w:val="00487CD0"/>
    <w:rsid w:val="00505DCA"/>
    <w:rsid w:val="00507B86"/>
    <w:rsid w:val="005232D0"/>
    <w:rsid w:val="00553C5B"/>
    <w:rsid w:val="005601EC"/>
    <w:rsid w:val="00580D62"/>
    <w:rsid w:val="00591715"/>
    <w:rsid w:val="00593DEC"/>
    <w:rsid w:val="00597E47"/>
    <w:rsid w:val="005E67AB"/>
    <w:rsid w:val="00634EAD"/>
    <w:rsid w:val="0064060B"/>
    <w:rsid w:val="006A4C5F"/>
    <w:rsid w:val="006C7BE7"/>
    <w:rsid w:val="006D4D72"/>
    <w:rsid w:val="006E4A86"/>
    <w:rsid w:val="0079109F"/>
    <w:rsid w:val="008022CA"/>
    <w:rsid w:val="00857F35"/>
    <w:rsid w:val="00872427"/>
    <w:rsid w:val="00895487"/>
    <w:rsid w:val="008C2333"/>
    <w:rsid w:val="0091300A"/>
    <w:rsid w:val="00935B95"/>
    <w:rsid w:val="00944012"/>
    <w:rsid w:val="00967237"/>
    <w:rsid w:val="009A06AC"/>
    <w:rsid w:val="009A1599"/>
    <w:rsid w:val="009A4E13"/>
    <w:rsid w:val="009B54DB"/>
    <w:rsid w:val="009D7D5D"/>
    <w:rsid w:val="00A17C79"/>
    <w:rsid w:val="00A452CA"/>
    <w:rsid w:val="00AF7AC6"/>
    <w:rsid w:val="00B003A2"/>
    <w:rsid w:val="00B25A25"/>
    <w:rsid w:val="00B577F4"/>
    <w:rsid w:val="00B90D3F"/>
    <w:rsid w:val="00BD255E"/>
    <w:rsid w:val="00BD4D7F"/>
    <w:rsid w:val="00BD6331"/>
    <w:rsid w:val="00BE7A49"/>
    <w:rsid w:val="00C15939"/>
    <w:rsid w:val="00C252F6"/>
    <w:rsid w:val="00CB7CB0"/>
    <w:rsid w:val="00CC2FBF"/>
    <w:rsid w:val="00CD789C"/>
    <w:rsid w:val="00CE51F8"/>
    <w:rsid w:val="00D079CA"/>
    <w:rsid w:val="00D17110"/>
    <w:rsid w:val="00D23CBB"/>
    <w:rsid w:val="00D52567"/>
    <w:rsid w:val="00D547F4"/>
    <w:rsid w:val="00D76482"/>
    <w:rsid w:val="00D823FC"/>
    <w:rsid w:val="00DC5CD5"/>
    <w:rsid w:val="00DE422D"/>
    <w:rsid w:val="00E35612"/>
    <w:rsid w:val="00E54FCE"/>
    <w:rsid w:val="00E85526"/>
    <w:rsid w:val="00E94020"/>
    <w:rsid w:val="00EA4F84"/>
    <w:rsid w:val="00EF25D4"/>
    <w:rsid w:val="00F14FA7"/>
    <w:rsid w:val="00F258BC"/>
    <w:rsid w:val="00F26204"/>
    <w:rsid w:val="00F57D0F"/>
    <w:rsid w:val="00FC2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9CA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1076B"/>
    <w:pPr>
      <w:ind w:left="720"/>
      <w:contextualSpacing/>
    </w:pPr>
  </w:style>
  <w:style w:type="paragraph" w:styleId="NoSpacing">
    <w:name w:val="No Spacing"/>
    <w:uiPriority w:val="99"/>
    <w:qFormat/>
    <w:rsid w:val="0001076B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kazluspec.lt/images/2015-2016/suvaldyk-zirga/original/resizedimages/P5180038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kazluspec.lt/images/2015-2016/vaiku-gynimo-diena/original/resizedimages/P6010406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</Pages>
  <Words>1457</Words>
  <Characters>831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</dc:title>
  <dc:subject/>
  <dc:creator>Namu</dc:creator>
  <cp:keywords/>
  <dc:description/>
  <cp:lastModifiedBy>Direktor</cp:lastModifiedBy>
  <cp:revision>15</cp:revision>
  <cp:lastPrinted>2017-03-13T08:36:00Z</cp:lastPrinted>
  <dcterms:created xsi:type="dcterms:W3CDTF">2017-03-13T08:22:00Z</dcterms:created>
  <dcterms:modified xsi:type="dcterms:W3CDTF">2017-03-28T06:19:00Z</dcterms:modified>
</cp:coreProperties>
</file>